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DE" w:rsidRPr="00460EDE" w:rsidRDefault="00460EDE" w:rsidP="00460EDE">
      <w:pPr>
        <w:rPr>
          <w:vanish/>
        </w:rPr>
      </w:pPr>
    </w:p>
    <w:tbl>
      <w:tblPr>
        <w:tblpPr w:leftFromText="141" w:rightFromText="141" w:vertAnchor="text" w:horzAnchor="margin" w:tblpY="508"/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559"/>
        <w:gridCol w:w="1843"/>
        <w:gridCol w:w="1275"/>
        <w:gridCol w:w="2268"/>
        <w:gridCol w:w="2268"/>
        <w:gridCol w:w="1843"/>
      </w:tblGrid>
      <w:tr w:rsidR="00B739EE" w:rsidRPr="00E05B46" w:rsidTr="00983170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3331" w:type="dxa"/>
            <w:vAlign w:val="center"/>
          </w:tcPr>
          <w:p w:rsidR="00B739EE" w:rsidRPr="00D0272D" w:rsidRDefault="00B739EE" w:rsidP="003F1D27">
            <w:pPr>
              <w:pStyle w:val="Ttulo1"/>
              <w:jc w:val="center"/>
              <w:rPr>
                <w:rFonts w:cs="Arial"/>
                <w:szCs w:val="18"/>
              </w:rPr>
            </w:pPr>
            <w:bookmarkStart w:id="0" w:name="_GoBack"/>
            <w:bookmarkEnd w:id="0"/>
            <w:r w:rsidRPr="00D0272D">
              <w:rPr>
                <w:rFonts w:cs="Arial"/>
                <w:szCs w:val="18"/>
              </w:rPr>
              <w:t xml:space="preserve">NOMBRE DEL </w:t>
            </w:r>
            <w:r w:rsidR="003F1D27">
              <w:rPr>
                <w:rFonts w:cs="Arial"/>
                <w:szCs w:val="18"/>
              </w:rPr>
              <w:t>TRABAJADOR</w:t>
            </w:r>
          </w:p>
        </w:tc>
        <w:tc>
          <w:tcPr>
            <w:tcW w:w="1559" w:type="dxa"/>
            <w:vAlign w:val="center"/>
          </w:tcPr>
          <w:p w:rsidR="00B739EE" w:rsidRPr="00D0272D" w:rsidRDefault="00B739EE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272D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="003F1D2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D0272D">
              <w:rPr>
                <w:rFonts w:ascii="Arial" w:hAnsi="Arial" w:cs="Arial"/>
                <w:b/>
                <w:sz w:val="18"/>
                <w:szCs w:val="18"/>
              </w:rPr>
              <w:t xml:space="preserve">  CEDULA</w:t>
            </w:r>
          </w:p>
        </w:tc>
        <w:tc>
          <w:tcPr>
            <w:tcW w:w="1843" w:type="dxa"/>
            <w:vAlign w:val="center"/>
          </w:tcPr>
          <w:p w:rsidR="00B739EE" w:rsidRPr="00D0272D" w:rsidRDefault="003F1D27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SERVICIO DE SALUD</w:t>
            </w:r>
          </w:p>
        </w:tc>
        <w:tc>
          <w:tcPr>
            <w:tcW w:w="1275" w:type="dxa"/>
            <w:vAlign w:val="center"/>
          </w:tcPr>
          <w:p w:rsidR="00B739EE" w:rsidRPr="00D0272D" w:rsidRDefault="00B005C1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GRUPO SANGUÍNEO</w:t>
            </w:r>
            <w:r w:rsidR="00B739EE" w:rsidRPr="00D0272D">
              <w:rPr>
                <w:rFonts w:ascii="Arial" w:hAnsi="Arial" w:cs="Arial"/>
                <w:b/>
                <w:sz w:val="18"/>
                <w:szCs w:val="18"/>
              </w:rPr>
              <w:t xml:space="preserve">RH </w:t>
            </w:r>
          </w:p>
        </w:tc>
        <w:tc>
          <w:tcPr>
            <w:tcW w:w="2268" w:type="dxa"/>
            <w:vAlign w:val="center"/>
          </w:tcPr>
          <w:p w:rsidR="00B739EE" w:rsidRPr="00D0272D" w:rsidRDefault="00B739EE" w:rsidP="003F1D27">
            <w:pPr>
              <w:pStyle w:val="Ttulo1"/>
              <w:jc w:val="center"/>
              <w:rPr>
                <w:rFonts w:cs="Arial"/>
                <w:szCs w:val="18"/>
              </w:rPr>
            </w:pPr>
            <w:r w:rsidRPr="00D0272D">
              <w:rPr>
                <w:rFonts w:cs="Arial"/>
                <w:szCs w:val="18"/>
              </w:rPr>
              <w:t>ALERGIAS O CONTRAINDICACI</w:t>
            </w:r>
            <w:r w:rsidR="003F1D27">
              <w:rPr>
                <w:rFonts w:cs="Arial"/>
                <w:szCs w:val="18"/>
              </w:rPr>
              <w:t>O</w:t>
            </w:r>
            <w:r w:rsidRPr="00D0272D">
              <w:rPr>
                <w:rFonts w:cs="Arial"/>
                <w:szCs w:val="18"/>
              </w:rPr>
              <w:t>N</w:t>
            </w:r>
            <w:r w:rsidR="003F1D27">
              <w:rPr>
                <w:rFonts w:cs="Arial"/>
                <w:szCs w:val="18"/>
              </w:rPr>
              <w:t>ES</w:t>
            </w:r>
          </w:p>
        </w:tc>
        <w:tc>
          <w:tcPr>
            <w:tcW w:w="2268" w:type="dxa"/>
            <w:vAlign w:val="center"/>
          </w:tcPr>
          <w:p w:rsidR="00B739EE" w:rsidRPr="00D0272D" w:rsidRDefault="003F1D27" w:rsidP="00E60BBF">
            <w:pPr>
              <w:pStyle w:val="Ttulo1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</w:t>
            </w:r>
            <w:r w:rsidR="00B739EE" w:rsidRPr="00D0272D">
              <w:rPr>
                <w:rFonts w:cs="Arial"/>
                <w:szCs w:val="18"/>
              </w:rPr>
              <w:t>N CASO DE EMERGENCIA</w:t>
            </w:r>
            <w:r>
              <w:rPr>
                <w:rFonts w:cs="Arial"/>
                <w:szCs w:val="18"/>
              </w:rPr>
              <w:t xml:space="preserve"> LLAMAR A</w:t>
            </w:r>
          </w:p>
        </w:tc>
        <w:tc>
          <w:tcPr>
            <w:tcW w:w="1843" w:type="dxa"/>
            <w:vAlign w:val="center"/>
          </w:tcPr>
          <w:p w:rsidR="00B739EE" w:rsidRPr="00B739EE" w:rsidRDefault="00B739EE" w:rsidP="003F1D27">
            <w:pPr>
              <w:pStyle w:val="Ttulo1"/>
              <w:jc w:val="center"/>
              <w:rPr>
                <w:rFonts w:cs="Arial"/>
                <w:szCs w:val="18"/>
              </w:rPr>
            </w:pPr>
            <w:r w:rsidRPr="00B739EE">
              <w:rPr>
                <w:rFonts w:cs="Arial"/>
                <w:szCs w:val="18"/>
              </w:rPr>
              <w:t>TEL</w:t>
            </w:r>
            <w:r w:rsidR="003F1D27">
              <w:rPr>
                <w:rFonts w:cs="Arial"/>
                <w:szCs w:val="18"/>
              </w:rPr>
              <w:t>É</w:t>
            </w:r>
            <w:r w:rsidRPr="00B739EE">
              <w:rPr>
                <w:rFonts w:cs="Arial"/>
                <w:szCs w:val="18"/>
              </w:rPr>
              <w:t>FONO</w:t>
            </w:r>
          </w:p>
        </w:tc>
      </w:tr>
      <w:tr w:rsidR="00B739EE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  <w:vAlign w:val="center"/>
          </w:tcPr>
          <w:p w:rsidR="00B739EE" w:rsidRDefault="00B739EE" w:rsidP="00E60B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</w:tbl>
    <w:p w:rsidR="00B21E01" w:rsidRDefault="00B21E01" w:rsidP="00336212">
      <w:pPr>
        <w:rPr>
          <w:rFonts w:ascii="Comic Sans MS" w:hAnsi="Comic Sans MS"/>
        </w:rPr>
      </w:pPr>
    </w:p>
    <w:sectPr w:rsidR="00B21E01" w:rsidSect="0050331F">
      <w:pgSz w:w="15840" w:h="12240" w:orient="landscape" w:code="1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BD" w:rsidRDefault="009A16BD">
      <w:r>
        <w:separator/>
      </w:r>
    </w:p>
  </w:endnote>
  <w:endnote w:type="continuationSeparator" w:id="0">
    <w:p w:rsidR="009A16BD" w:rsidRDefault="009A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BD" w:rsidRDefault="009A16BD">
      <w:r>
        <w:separator/>
      </w:r>
    </w:p>
  </w:footnote>
  <w:footnote w:type="continuationSeparator" w:id="0">
    <w:p w:rsidR="009A16BD" w:rsidRDefault="009A1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A"/>
    <w:rsid w:val="00004D55"/>
    <w:rsid w:val="00012F86"/>
    <w:rsid w:val="00025B22"/>
    <w:rsid w:val="00093C03"/>
    <w:rsid w:val="000A7399"/>
    <w:rsid w:val="000E1D46"/>
    <w:rsid w:val="0010601C"/>
    <w:rsid w:val="00143EDE"/>
    <w:rsid w:val="00151D8F"/>
    <w:rsid w:val="00157654"/>
    <w:rsid w:val="00170087"/>
    <w:rsid w:val="001800AB"/>
    <w:rsid w:val="00190615"/>
    <w:rsid w:val="001C1D10"/>
    <w:rsid w:val="001F621E"/>
    <w:rsid w:val="0020379D"/>
    <w:rsid w:val="00221F0E"/>
    <w:rsid w:val="00225A2B"/>
    <w:rsid w:val="00281D1A"/>
    <w:rsid w:val="00294EBD"/>
    <w:rsid w:val="002C36E1"/>
    <w:rsid w:val="002D0C9A"/>
    <w:rsid w:val="002F1AE4"/>
    <w:rsid w:val="003138FF"/>
    <w:rsid w:val="0032383C"/>
    <w:rsid w:val="00336212"/>
    <w:rsid w:val="003B250A"/>
    <w:rsid w:val="003C0253"/>
    <w:rsid w:val="003C5103"/>
    <w:rsid w:val="003E1707"/>
    <w:rsid w:val="003E3A47"/>
    <w:rsid w:val="003E4D08"/>
    <w:rsid w:val="003F1D27"/>
    <w:rsid w:val="003F315C"/>
    <w:rsid w:val="00404515"/>
    <w:rsid w:val="00411DDB"/>
    <w:rsid w:val="00435F4C"/>
    <w:rsid w:val="00460EDE"/>
    <w:rsid w:val="00467598"/>
    <w:rsid w:val="004D0EEE"/>
    <w:rsid w:val="004D4A98"/>
    <w:rsid w:val="0050331F"/>
    <w:rsid w:val="00512079"/>
    <w:rsid w:val="005308DB"/>
    <w:rsid w:val="005364C8"/>
    <w:rsid w:val="0055311A"/>
    <w:rsid w:val="00573DBD"/>
    <w:rsid w:val="005F518B"/>
    <w:rsid w:val="00601272"/>
    <w:rsid w:val="0060528F"/>
    <w:rsid w:val="00622EE2"/>
    <w:rsid w:val="0062539E"/>
    <w:rsid w:val="00633561"/>
    <w:rsid w:val="006362E5"/>
    <w:rsid w:val="006543F5"/>
    <w:rsid w:val="006545EC"/>
    <w:rsid w:val="00670F81"/>
    <w:rsid w:val="006D434F"/>
    <w:rsid w:val="00720896"/>
    <w:rsid w:val="00737C9C"/>
    <w:rsid w:val="00741A27"/>
    <w:rsid w:val="0074707E"/>
    <w:rsid w:val="007554AC"/>
    <w:rsid w:val="00770CE3"/>
    <w:rsid w:val="00777C11"/>
    <w:rsid w:val="007869CE"/>
    <w:rsid w:val="007C1BAB"/>
    <w:rsid w:val="007C2A32"/>
    <w:rsid w:val="007E612F"/>
    <w:rsid w:val="008071AF"/>
    <w:rsid w:val="00811424"/>
    <w:rsid w:val="00824EB6"/>
    <w:rsid w:val="008414B4"/>
    <w:rsid w:val="00841B21"/>
    <w:rsid w:val="00851276"/>
    <w:rsid w:val="008719DB"/>
    <w:rsid w:val="00880990"/>
    <w:rsid w:val="00884640"/>
    <w:rsid w:val="008850C2"/>
    <w:rsid w:val="008A39F3"/>
    <w:rsid w:val="008D1ADE"/>
    <w:rsid w:val="008D2FDE"/>
    <w:rsid w:val="008F2BF1"/>
    <w:rsid w:val="00903AC1"/>
    <w:rsid w:val="009059A9"/>
    <w:rsid w:val="00913D4B"/>
    <w:rsid w:val="00943E89"/>
    <w:rsid w:val="00957DD7"/>
    <w:rsid w:val="00983170"/>
    <w:rsid w:val="0099410B"/>
    <w:rsid w:val="009A0182"/>
    <w:rsid w:val="009A16BD"/>
    <w:rsid w:val="009A23B3"/>
    <w:rsid w:val="009B1A3C"/>
    <w:rsid w:val="009F438C"/>
    <w:rsid w:val="00A00935"/>
    <w:rsid w:val="00A24472"/>
    <w:rsid w:val="00A24DDE"/>
    <w:rsid w:val="00A277CD"/>
    <w:rsid w:val="00A407A6"/>
    <w:rsid w:val="00A469F3"/>
    <w:rsid w:val="00A5232F"/>
    <w:rsid w:val="00A528A7"/>
    <w:rsid w:val="00A5655A"/>
    <w:rsid w:val="00A833C0"/>
    <w:rsid w:val="00AA1A77"/>
    <w:rsid w:val="00AE73F6"/>
    <w:rsid w:val="00AE76B6"/>
    <w:rsid w:val="00B005C1"/>
    <w:rsid w:val="00B21E01"/>
    <w:rsid w:val="00B564A8"/>
    <w:rsid w:val="00B64BFA"/>
    <w:rsid w:val="00B665FB"/>
    <w:rsid w:val="00B739EE"/>
    <w:rsid w:val="00B872E0"/>
    <w:rsid w:val="00BB5CAB"/>
    <w:rsid w:val="00BC568D"/>
    <w:rsid w:val="00BE7849"/>
    <w:rsid w:val="00C33722"/>
    <w:rsid w:val="00C56F7A"/>
    <w:rsid w:val="00C8130E"/>
    <w:rsid w:val="00CE5023"/>
    <w:rsid w:val="00CE705D"/>
    <w:rsid w:val="00D0272D"/>
    <w:rsid w:val="00D13621"/>
    <w:rsid w:val="00D23AB2"/>
    <w:rsid w:val="00D25A4F"/>
    <w:rsid w:val="00D370FC"/>
    <w:rsid w:val="00D446C2"/>
    <w:rsid w:val="00D52A6E"/>
    <w:rsid w:val="00D73CF6"/>
    <w:rsid w:val="00D928DB"/>
    <w:rsid w:val="00DA0B1A"/>
    <w:rsid w:val="00DA35E0"/>
    <w:rsid w:val="00DC0A20"/>
    <w:rsid w:val="00DD5B26"/>
    <w:rsid w:val="00DF4000"/>
    <w:rsid w:val="00E022CF"/>
    <w:rsid w:val="00E05B46"/>
    <w:rsid w:val="00E15E77"/>
    <w:rsid w:val="00E201A7"/>
    <w:rsid w:val="00E34A72"/>
    <w:rsid w:val="00E44317"/>
    <w:rsid w:val="00E55432"/>
    <w:rsid w:val="00E60BBF"/>
    <w:rsid w:val="00E81AE1"/>
    <w:rsid w:val="00EA21AF"/>
    <w:rsid w:val="00EB124D"/>
    <w:rsid w:val="00EB5887"/>
    <w:rsid w:val="00EB7696"/>
    <w:rsid w:val="00EC13B0"/>
    <w:rsid w:val="00F22BFA"/>
    <w:rsid w:val="00F37030"/>
    <w:rsid w:val="00F74A44"/>
    <w:rsid w:val="00F87242"/>
    <w:rsid w:val="00F90979"/>
    <w:rsid w:val="00FB3F41"/>
    <w:rsid w:val="00FB6FB7"/>
    <w:rsid w:val="00FC4201"/>
    <w:rsid w:val="00FD55D2"/>
    <w:rsid w:val="00FD75B1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6C7480-E052-45EC-B4BF-4D5DE65C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1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Univers (W1)" w:hAnsi="Univers (W1)"/>
      <w:b/>
      <w:sz w:val="18"/>
      <w:lang w:val="es-E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Univers (W1)" w:hAnsi="Univers (W1)"/>
      <w:b/>
      <w:lang w:val="es-ES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sz w:val="14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rFonts w:ascii="Comic Sans MS" w:hAnsi="Comic Sans MS"/>
      <w:lang w:val="es-ES"/>
    </w:rPr>
  </w:style>
  <w:style w:type="paragraph" w:styleId="Epgrafe">
    <w:name w:val="Epígrafe"/>
    <w:basedOn w:val="Normal"/>
    <w:next w:val="Normal"/>
    <w:qFormat/>
    <w:rsid w:val="00151D8F"/>
    <w:rPr>
      <w:rFonts w:ascii="Comic Sans MS" w:hAnsi="Comic Sans MS"/>
      <w:b/>
      <w:bCs/>
      <w:sz w:val="14"/>
      <w:lang w:val="es-ES_tradnl"/>
    </w:rPr>
  </w:style>
  <w:style w:type="table" w:styleId="Tablaconcuadrcula">
    <w:name w:val="Table Grid"/>
    <w:basedOn w:val="Tablanormal"/>
    <w:rsid w:val="00D027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tulo">
    <w:name w:val="Título"/>
    <w:basedOn w:val="Normal"/>
    <w:link w:val="TtuloCar"/>
    <w:qFormat/>
    <w:rsid w:val="007554AC"/>
    <w:pPr>
      <w:jc w:val="center"/>
    </w:pPr>
    <w:rPr>
      <w:rFonts w:ascii="Arial MT Black" w:hAnsi="Arial MT Black"/>
      <w:b/>
      <w:color w:val="008000"/>
      <w:sz w:val="28"/>
      <w:lang w:val="es-ES"/>
    </w:rPr>
  </w:style>
  <w:style w:type="character" w:customStyle="1" w:styleId="TtuloCar">
    <w:name w:val="Título Car"/>
    <w:link w:val="Ttulo"/>
    <w:rsid w:val="007554AC"/>
    <w:rPr>
      <w:rFonts w:ascii="Arial MT Black" w:hAnsi="Arial MT Black"/>
      <w:b/>
      <w:color w:val="008000"/>
      <w:sz w:val="28"/>
    </w:rPr>
  </w:style>
  <w:style w:type="character" w:customStyle="1" w:styleId="EncabezadoCar">
    <w:name w:val="Encabezado Car"/>
    <w:link w:val="Encabezado"/>
    <w:uiPriority w:val="99"/>
    <w:rsid w:val="007554AC"/>
    <w:rPr>
      <w:lang w:val="es-CO"/>
    </w:rPr>
  </w:style>
  <w:style w:type="paragraph" w:styleId="Textodeglobo">
    <w:name w:val="Balloon Text"/>
    <w:basedOn w:val="Normal"/>
    <w:link w:val="TextodegloboCar"/>
    <w:rsid w:val="00D23A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23AB2"/>
    <w:rPr>
      <w:rFonts w:ascii="Segoe UI" w:hAnsi="Segoe UI" w:cs="Segoe UI"/>
      <w:sz w:val="18"/>
      <w:szCs w:val="1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HD\formatos\Hse\IIvolqu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35043-E20B-4528-B1AC-F2E95C89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IIvolque</Template>
  <TotalTime>1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6128</vt:lpstr>
    </vt:vector>
  </TitlesOfParts>
  <Company>Foster Wheeler Andina S.A.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6128</dc:title>
  <dc:subject/>
  <dc:creator>USUARIO_05</dc:creator>
  <cp:keywords/>
  <cp:lastModifiedBy>OMAR</cp:lastModifiedBy>
  <cp:revision>2</cp:revision>
  <cp:lastPrinted>2018-04-23T01:31:00Z</cp:lastPrinted>
  <dcterms:created xsi:type="dcterms:W3CDTF">2018-11-04T00:10:00Z</dcterms:created>
  <dcterms:modified xsi:type="dcterms:W3CDTF">2018-11-04T00:10:00Z</dcterms:modified>
</cp:coreProperties>
</file>